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27D" w:rsidRDefault="00BF51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.25pt;height:49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hppscan3891"/>
          </v:shape>
        </w:pict>
      </w:r>
      <w:r>
        <w:lastRenderedPageBreak/>
        <w:pict>
          <v:shape id="_x0000_i1026" type="#_x0000_t75" style="width:719.25pt;height:509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hppscan38911"/>
          </v:shape>
        </w:pict>
      </w:r>
      <w:r w:rsidRPr="00BF5134"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1" name="Рисунок 1" descr="\\n01000092.info-lan.org\UserFolders$\mazohina.na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01000092.info-lan.org\UserFolders$\mazohina.na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 id="_x0000_i1028" type="#_x0000_t75" style="width:717pt;height:507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hppscan38913"/>
          </v:shape>
        </w:pict>
      </w:r>
      <w:r>
        <w:pict>
          <v:shape id="_x0000_i1029" type="#_x0000_t75" style="width:728.25pt;height:51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hppscan38914"/>
          </v:shape>
        </w:pict>
      </w:r>
      <w:r>
        <w:pict>
          <v:shape id="_x0000_i1030" type="#_x0000_t75" style="width:712.5pt;height:503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hppscan38915"/>
          </v:shape>
        </w:pict>
      </w:r>
      <w:r>
        <w:pict>
          <v:shape id="_x0000_i1031" type="#_x0000_t75" style="width:10in;height:509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hppscan38916"/>
          </v:shape>
        </w:pict>
      </w:r>
      <w:r>
        <w:pict>
          <v:shape id="_x0000_i1032" type="#_x0000_t75" style="width:696pt;height:492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hppscan38917"/>
          </v:shape>
        </w:pict>
      </w:r>
      <w:r>
        <w:pict>
          <v:shape id="_x0000_i1033" type="#_x0000_t75" style="width:723pt;height:510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hppscan38918"/>
          </v:shape>
        </w:pict>
      </w:r>
      <w:r>
        <w:pict>
          <v:shape id="_x0000_i1034" type="#_x0000_t75" style="width:745.5pt;height:526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hppscan38919"/>
          </v:shape>
        </w:pict>
      </w:r>
    </w:p>
    <w:sectPr w:rsidR="0050427D" w:rsidSect="00D00A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0C"/>
    <w:rsid w:val="0050427D"/>
    <w:rsid w:val="00BF5134"/>
    <w:rsid w:val="00D0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B8C6464C-FA66-4BB4-B595-ADF061A6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2C6B07B2</Template>
  <TotalTime>11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Мазохина Наталья Андреевна</dc:creator>
  <cp:keywords/>
  <dc:description/>
  <cp:lastModifiedBy>Мазохина Наталья Андреевна</cp:lastModifiedBy>
  <cp:revision>2</cp:revision>
  <dcterms:created xsi:type="dcterms:W3CDTF">2019-10-03T13:22:00Z</dcterms:created>
  <dcterms:modified xsi:type="dcterms:W3CDTF">2019-10-04T12:36:00Z</dcterms:modified>
</cp:coreProperties>
</file>